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6A8" w:rsidRPr="00AC0074" w:rsidRDefault="00E756A8" w:rsidP="00824CE0">
      <w:pPr>
        <w:pStyle w:val="ElsArticleTitle"/>
        <w:spacing w:line="240" w:lineRule="auto"/>
        <w:jc w:val="center"/>
        <w:rPr>
          <w:b/>
          <w:bCs/>
          <w:sz w:val="36"/>
          <w:szCs w:val="36"/>
        </w:rPr>
      </w:pPr>
      <w:r w:rsidRPr="00AC0074">
        <w:rPr>
          <w:b/>
          <w:bCs/>
          <w:sz w:val="36"/>
          <w:szCs w:val="36"/>
        </w:rPr>
        <w:t>Supporting Information</w:t>
      </w:r>
    </w:p>
    <w:p w:rsidR="00E756A8" w:rsidRPr="00AC0074" w:rsidRDefault="00E756A8" w:rsidP="00E42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E42372">
      <w:pPr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30"/>
          <w:szCs w:val="30"/>
        </w:rPr>
      </w:pPr>
      <w:r w:rsidRPr="00104C13">
        <w:rPr>
          <w:rFonts w:ascii="Times New Roman" w:hAnsi="Times New Roman" w:cs="Times New Roman"/>
          <w:b/>
          <w:bCs/>
          <w:color w:val="002060"/>
          <w:sz w:val="30"/>
          <w:szCs w:val="30"/>
        </w:rPr>
        <w:t xml:space="preserve">Aqueous mortar–pestle grinding: an efficient, attractive and viable technique for the regioselective synthesis of </w:t>
      </w:r>
      <w:r w:rsidRPr="00104C1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</w:rPr>
        <w:t>β</w:t>
      </w:r>
      <w:r w:rsidRPr="00104C13">
        <w:rPr>
          <w:rFonts w:ascii="Times New Roman" w:hAnsi="Times New Roman" w:cs="Times New Roman"/>
          <w:b/>
          <w:bCs/>
          <w:color w:val="002060"/>
          <w:sz w:val="30"/>
          <w:szCs w:val="30"/>
        </w:rPr>
        <w:t>–amino alcohols</w:t>
      </w:r>
    </w:p>
    <w:p w:rsidR="00E756A8" w:rsidRPr="00104C13" w:rsidRDefault="00E756A8" w:rsidP="00E42372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756A8" w:rsidRDefault="00E756A8" w:rsidP="002377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vertAlign w:val="superscript"/>
        </w:rPr>
      </w:pPr>
      <w:r w:rsidRPr="00313CD0">
        <w:rPr>
          <w:rFonts w:ascii="Times New Roman" w:hAnsi="Times New Roman" w:cs="Times New Roman"/>
          <w:b/>
          <w:bCs/>
          <w:sz w:val="26"/>
          <w:szCs w:val="26"/>
        </w:rPr>
        <w:t>Nasseb Singh</w:t>
      </w:r>
      <w:r w:rsidRPr="00313CD0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a</w:t>
      </w:r>
      <w:r>
        <w:rPr>
          <w:rFonts w:ascii="Times New Roman" w:hAnsi="Times New Roman" w:cs="Times New Roman"/>
          <w:b/>
          <w:bCs/>
          <w:sz w:val="26"/>
          <w:szCs w:val="26"/>
        </w:rPr>
        <w:t>, Vijai K. Rai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b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and Anil Kumar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a,*</w:t>
      </w:r>
    </w:p>
    <w:p w:rsidR="00E756A8" w:rsidRPr="002377BD" w:rsidRDefault="00E756A8" w:rsidP="006766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56A8" w:rsidRDefault="00E756A8" w:rsidP="00676659">
      <w:pPr>
        <w:pStyle w:val="ElsAffiliation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a</w:t>
      </w:r>
      <w:r w:rsidRPr="00F66C75">
        <w:rPr>
          <w:sz w:val="24"/>
          <w:szCs w:val="24"/>
        </w:rPr>
        <w:t>Synthetic Organic Chemistry Laboratory, Faculty of Sciences, Shri Mata Vaishno Devi University Katra, Jammu and Kashmir – 182 320, India.</w:t>
      </w:r>
    </w:p>
    <w:p w:rsidR="00E756A8" w:rsidRPr="002377BD" w:rsidRDefault="00E756A8" w:rsidP="002377BD">
      <w:pPr>
        <w:pStyle w:val="ElsAffiliation"/>
        <w:spacing w:line="240" w:lineRule="auto"/>
        <w:jc w:val="center"/>
        <w:rPr>
          <w:sz w:val="28"/>
          <w:szCs w:val="28"/>
        </w:rPr>
      </w:pPr>
    </w:p>
    <w:p w:rsidR="00E756A8" w:rsidRDefault="00E756A8" w:rsidP="002377BD">
      <w:pPr>
        <w:pStyle w:val="ElsAffiliation"/>
        <w:spacing w:line="240" w:lineRule="auto"/>
        <w:jc w:val="center"/>
        <w:rPr>
          <w:sz w:val="24"/>
          <w:szCs w:val="24"/>
        </w:rPr>
      </w:pPr>
      <w:r w:rsidRPr="002377BD">
        <w:rPr>
          <w:sz w:val="24"/>
          <w:szCs w:val="24"/>
          <w:vertAlign w:val="superscript"/>
        </w:rPr>
        <w:t>b</w:t>
      </w:r>
      <w:r w:rsidRPr="002377BD">
        <w:rPr>
          <w:sz w:val="24"/>
          <w:szCs w:val="24"/>
        </w:rPr>
        <w:t>Department of Chemistry, Guru Ghasidas Vishwavidyalaya, Bilaspur (a central university), Chhattisgarh</w:t>
      </w:r>
      <w:r>
        <w:rPr>
          <w:sz w:val="24"/>
          <w:szCs w:val="24"/>
        </w:rPr>
        <w:t xml:space="preserve"> </w:t>
      </w:r>
      <w:r w:rsidRPr="00F66C75">
        <w:rPr>
          <w:sz w:val="24"/>
          <w:szCs w:val="24"/>
        </w:rPr>
        <w:t>–</w:t>
      </w:r>
      <w:r w:rsidRPr="002377BD">
        <w:rPr>
          <w:sz w:val="24"/>
          <w:szCs w:val="24"/>
        </w:rPr>
        <w:t xml:space="preserve"> 495 009, India.</w:t>
      </w:r>
    </w:p>
    <w:p w:rsidR="00E756A8" w:rsidRPr="002377BD" w:rsidRDefault="00E756A8" w:rsidP="002377BD">
      <w:pPr>
        <w:pStyle w:val="ElsAffiliation"/>
        <w:spacing w:line="240" w:lineRule="auto"/>
        <w:jc w:val="center"/>
        <w:rPr>
          <w:i w:val="0"/>
          <w:iCs w:val="0"/>
          <w:sz w:val="28"/>
          <w:szCs w:val="28"/>
        </w:rPr>
      </w:pPr>
    </w:p>
    <w:p w:rsidR="00E756A8" w:rsidRDefault="00E756A8" w:rsidP="002377BD">
      <w:pPr>
        <w:pStyle w:val="ElsAffiliation"/>
        <w:spacing w:line="240" w:lineRule="auto"/>
        <w:jc w:val="center"/>
        <w:rPr>
          <w:i w:val="0"/>
          <w:iCs w:val="0"/>
          <w:sz w:val="24"/>
          <w:szCs w:val="24"/>
        </w:rPr>
      </w:pPr>
      <w:r w:rsidRPr="002377BD">
        <w:rPr>
          <w:i w:val="0"/>
          <w:iCs w:val="0"/>
          <w:sz w:val="24"/>
          <w:szCs w:val="24"/>
          <w:vertAlign w:val="superscript"/>
        </w:rPr>
        <w:t>*</w:t>
      </w:r>
      <w:r>
        <w:rPr>
          <w:i w:val="0"/>
          <w:iCs w:val="0"/>
          <w:sz w:val="24"/>
          <w:szCs w:val="24"/>
        </w:rPr>
        <w:t>A</w:t>
      </w:r>
      <w:r w:rsidRPr="002377BD">
        <w:rPr>
          <w:i w:val="0"/>
          <w:iCs w:val="0"/>
          <w:sz w:val="24"/>
          <w:szCs w:val="24"/>
        </w:rPr>
        <w:t xml:space="preserve">ddress </w:t>
      </w:r>
      <w:r>
        <w:rPr>
          <w:i w:val="0"/>
          <w:iCs w:val="0"/>
          <w:sz w:val="24"/>
          <w:szCs w:val="24"/>
        </w:rPr>
        <w:t xml:space="preserve">for correspondence: </w:t>
      </w:r>
      <w:bookmarkStart w:id="0" w:name="OPT_ID_683"/>
      <w:r>
        <w:rPr>
          <w:rStyle w:val="Hyperlink"/>
          <w:i w:val="0"/>
          <w:iCs w:val="0"/>
          <w:sz w:val="24"/>
          <w:szCs w:val="24"/>
        </w:rPr>
        <w:fldChar w:fldCharType="begin"/>
      </w:r>
      <w:r>
        <w:rPr>
          <w:rStyle w:val="Hyperlink"/>
          <w:i w:val="0"/>
          <w:iCs w:val="0"/>
          <w:sz w:val="24"/>
          <w:szCs w:val="24"/>
        </w:rPr>
        <w:instrText xml:space="preserve"> HYPERLINK "mailto:anilsharmachemistry@gmail.com" </w:instrText>
      </w:r>
      <w:r w:rsidRPr="009A63A4">
        <w:rPr>
          <w:i w:val="0"/>
          <w:iCs w:val="0"/>
          <w:color w:val="0000FF"/>
          <w:sz w:val="24"/>
          <w:szCs w:val="24"/>
          <w:u w:val="single"/>
        </w:rPr>
      </w:r>
      <w:r>
        <w:rPr>
          <w:rStyle w:val="Hyperlink"/>
          <w:i w:val="0"/>
          <w:iCs w:val="0"/>
          <w:sz w:val="24"/>
          <w:szCs w:val="24"/>
        </w:rPr>
        <w:fldChar w:fldCharType="separate"/>
      </w:r>
      <w:r w:rsidRPr="009A63A4">
        <w:rPr>
          <w:rStyle w:val="Hyperlink"/>
          <w:i w:val="0"/>
          <w:iCs w:val="0"/>
          <w:sz w:val="24"/>
          <w:szCs w:val="24"/>
        </w:rPr>
        <w:t>anilsharmachemistry@gmail.com</w:t>
      </w:r>
      <w:bookmarkEnd w:id="0"/>
      <w:r>
        <w:rPr>
          <w:rStyle w:val="Hyperlink"/>
          <w:i w:val="0"/>
          <w:iCs w:val="0"/>
          <w:sz w:val="24"/>
          <w:szCs w:val="24"/>
        </w:rPr>
        <w:fldChar w:fldCharType="end"/>
      </w:r>
      <w:r w:rsidRPr="002377BD">
        <w:rPr>
          <w:i w:val="0"/>
          <w:iCs w:val="0"/>
          <w:sz w:val="24"/>
          <w:szCs w:val="24"/>
        </w:rPr>
        <w:t xml:space="preserve"> (+91</w:t>
      </w:r>
      <w:r w:rsidRPr="00F66C75">
        <w:rPr>
          <w:sz w:val="24"/>
          <w:szCs w:val="24"/>
        </w:rPr>
        <w:t>–</w:t>
      </w:r>
      <w:r w:rsidRPr="002377BD">
        <w:rPr>
          <w:i w:val="0"/>
          <w:iCs w:val="0"/>
          <w:sz w:val="24"/>
          <w:szCs w:val="24"/>
        </w:rPr>
        <w:t>94191 66329)</w:t>
      </w:r>
    </w:p>
    <w:p w:rsidR="00E756A8" w:rsidRDefault="00E756A8" w:rsidP="002377BD">
      <w:pPr>
        <w:pStyle w:val="ElsAffiliation"/>
        <w:spacing w:line="240" w:lineRule="auto"/>
        <w:jc w:val="center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        </w:t>
      </w:r>
      <w:r w:rsidRPr="002377BD"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sz w:val="24"/>
          <w:szCs w:val="24"/>
        </w:rPr>
        <w:t xml:space="preserve">                                    </w:t>
      </w:r>
    </w:p>
    <w:p w:rsidR="00E756A8" w:rsidRPr="002377BD" w:rsidRDefault="00E756A8" w:rsidP="002377BD">
      <w:pPr>
        <w:pStyle w:val="ElsAffiliation"/>
        <w:spacing w:line="240" w:lineRule="auto"/>
        <w:jc w:val="center"/>
        <w:rPr>
          <w:i w:val="0"/>
          <w:iCs w:val="0"/>
          <w:sz w:val="28"/>
          <w:szCs w:val="28"/>
        </w:rPr>
      </w:pPr>
    </w:p>
    <w:p w:rsidR="00E756A8" w:rsidRPr="00D630F1" w:rsidRDefault="00E756A8" w:rsidP="00701787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D630F1">
        <w:rPr>
          <w:rFonts w:ascii="Times New Roman" w:hAnsi="Times New Roman" w:cs="Times New Roman"/>
          <w:b/>
          <w:bCs/>
          <w:sz w:val="30"/>
          <w:szCs w:val="30"/>
        </w:rPr>
        <w:t>Table of Contents</w:t>
      </w:r>
    </w:p>
    <w:p w:rsidR="00E756A8" w:rsidRPr="00F66C75" w:rsidRDefault="00E756A8" w:rsidP="00701787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56A8" w:rsidRPr="00EC05E0" w:rsidRDefault="00E756A8" w:rsidP="00EC05E0">
      <w:pPr>
        <w:pStyle w:val="ListParagraph"/>
        <w:numPr>
          <w:ilvl w:val="0"/>
          <w:numId w:val="1"/>
        </w:numPr>
        <w:tabs>
          <w:tab w:val="left" w:pos="90"/>
          <w:tab w:val="left" w:pos="180"/>
        </w:tabs>
        <w:spacing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6A613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A613D"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NMR</w:t>
      </w:r>
      <w:r w:rsidRPr="006A613D">
        <w:rPr>
          <w:rFonts w:ascii="Times New Roman" w:hAnsi="Times New Roman" w:cs="Times New Roman"/>
          <w:sz w:val="24"/>
          <w:szCs w:val="24"/>
        </w:rPr>
        <w:t xml:space="preserve"> spectra of known compounds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A613D">
        <w:rPr>
          <w:rFonts w:ascii="Times New Roman" w:hAnsi="Times New Roman" w:cs="Times New Roman"/>
          <w:sz w:val="24"/>
          <w:szCs w:val="24"/>
        </w:rPr>
        <w:t xml:space="preserve"> </w:t>
      </w:r>
      <w:r w:rsidRPr="006A613D">
        <w:rPr>
          <w:rFonts w:ascii="Times New Roman" w:hAnsi="Times New Roman" w:cs="Times New Roman"/>
          <w:b/>
          <w:bCs/>
          <w:sz w:val="24"/>
          <w:szCs w:val="24"/>
        </w:rPr>
        <w:t>3a-q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EC05E0">
        <w:rPr>
          <w:rFonts w:ascii="Times New Roman" w:hAnsi="Times New Roman" w:cs="Times New Roman"/>
          <w:sz w:val="24"/>
          <w:szCs w:val="24"/>
        </w:rPr>
        <w:t>[S-2 to S-9]</w:t>
      </w:r>
    </w:p>
    <w:p w:rsidR="00E756A8" w:rsidRPr="00EC05E0" w:rsidRDefault="00E756A8" w:rsidP="00EC05E0">
      <w:pPr>
        <w:pStyle w:val="ListParagraph"/>
        <w:numPr>
          <w:ilvl w:val="0"/>
          <w:numId w:val="1"/>
        </w:numPr>
        <w:tabs>
          <w:tab w:val="left" w:pos="90"/>
          <w:tab w:val="left" w:pos="180"/>
        </w:tabs>
        <w:spacing w:line="360" w:lineRule="auto"/>
        <w:ind w:hanging="540"/>
        <w:jc w:val="both"/>
        <w:rPr>
          <w:rFonts w:ascii="Times New Roman" w:hAnsi="Times New Roman" w:cs="Times New Roman"/>
          <w:sz w:val="24"/>
          <w:szCs w:val="24"/>
        </w:rPr>
      </w:pPr>
      <w:r w:rsidRPr="006A613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and </w:t>
      </w:r>
      <w:r w:rsidRPr="006A613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</w:t>
      </w:r>
      <w:r w:rsidRPr="006A61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spectra of </w:t>
      </w:r>
      <w:r w:rsidRPr="006A613D">
        <w:rPr>
          <w:rFonts w:ascii="Times New Roman" w:hAnsi="Times New Roman" w:cs="Times New Roman"/>
          <w:sz w:val="24"/>
          <w:szCs w:val="24"/>
        </w:rPr>
        <w:t>new compounds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A613D">
        <w:rPr>
          <w:rFonts w:ascii="Times New Roman" w:hAnsi="Times New Roman" w:cs="Times New Roman"/>
          <w:b/>
          <w:bCs/>
          <w:sz w:val="24"/>
          <w:szCs w:val="24"/>
        </w:rPr>
        <w:t>3r-3ad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C05E0">
        <w:rPr>
          <w:rFonts w:ascii="Times New Roman" w:hAnsi="Times New Roman" w:cs="Times New Roman"/>
          <w:sz w:val="24"/>
          <w:szCs w:val="24"/>
        </w:rPr>
        <w:t xml:space="preserve"> [S-9 to S-22]</w:t>
      </w:r>
    </w:p>
    <w:p w:rsidR="00E756A8" w:rsidRDefault="00E756A8" w:rsidP="00701787"/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701787">
      <w:p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</w:p>
    <w:p w:rsidR="00E756A8" w:rsidRDefault="00E756A8" w:rsidP="00273431">
      <w:pPr>
        <w:tabs>
          <w:tab w:val="left" w:pos="23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</w: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3" o:spid="_x0000_i1025" type="#_x0000_t75" style="width:461.25pt;height:306pt;visibility:visible">
            <v:imagedata r:id="rId7" o:title="" croptop="1860f" cropbottom="2606f" cropleft="8959f" cropright="8981f"/>
          </v:shape>
        </w:pic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46" o:spid="_x0000_i1026" type="#_x0000_t75" style="width:450.75pt;height:306.75pt;visibility:visible">
            <v:imagedata r:id="rId8" o:title="" croptop="2520f" cropbottom="1860f" cropleft="8764f" cropright="8741f"/>
          </v:shape>
        </w:pict>
      </w:r>
    </w:p>
    <w:p w:rsidR="00E756A8" w:rsidRDefault="00E756A8" w:rsidP="006A613D">
      <w:pPr>
        <w:tabs>
          <w:tab w:val="left" w:pos="23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S-2</w:t>
      </w:r>
    </w:p>
    <w:p w:rsidR="00E756A8" w:rsidRDefault="00E756A8" w:rsidP="00D31CE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49" o:spid="_x0000_i1027" type="#_x0000_t75" style="width:451.5pt;height:305.25pt;visibility:visible">
            <v:imagedata r:id="rId9" o:title="" croptop="2048f" cropbottom="2532f" cropleft="8505f" cropright="8837f"/>
          </v:shape>
        </w:pict>
      </w:r>
    </w:p>
    <w:p w:rsidR="00E756A8" w:rsidRDefault="00E756A8" w:rsidP="00D31CE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52" o:spid="_x0000_i1028" type="#_x0000_t75" style="width:440.25pt;height:306.75pt;visibility:visible">
            <v:imagedata r:id="rId10" o:title="" cropbottom="2071f" cropleft="8872f" cropright="8927f"/>
          </v:shape>
        </w:pict>
      </w:r>
    </w:p>
    <w:p w:rsidR="00E756A8" w:rsidRDefault="00E756A8" w:rsidP="000010A0">
      <w:pPr>
        <w:tabs>
          <w:tab w:val="left" w:pos="23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S-3</w: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55" o:spid="_x0000_i1029" type="#_x0000_t75" style="width:462.75pt;height:292.5pt;visibility:visible">
            <v:imagedata r:id="rId11" o:title="" croptop="1490f" cropbottom="2441f" cropleft="8610f" cropright="8399f"/>
          </v:shape>
        </w:pict>
      </w:r>
    </w:p>
    <w:p w:rsidR="00E756A8" w:rsidRDefault="00E756A8" w:rsidP="00D31CE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88" o:spid="_x0000_i1030" type="#_x0000_t75" style="width:450.75pt;height:322.5pt;visibility:visible">
            <v:imagedata r:id="rId12" o:title="" croptop="1673f" cropbottom="1673f" cropleft="8399f" cropright="8294f"/>
          </v:shape>
        </w:pict>
      </w:r>
    </w:p>
    <w:p w:rsidR="00E756A8" w:rsidRDefault="00E756A8" w:rsidP="001602E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S-4</w:t>
      </w:r>
    </w:p>
    <w:p w:rsidR="00E756A8" w:rsidRDefault="00E756A8" w:rsidP="00D31CE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61" o:spid="_x0000_i1031" type="#_x0000_t75" style="width:464.25pt;height:299.25pt;visibility:visible">
            <v:imagedata r:id="rId13" o:title="" croptop="1860f" cropbottom="1673f" cropleft="8399f" cropright="8505f"/>
          </v:shape>
        </w:pict>
      </w:r>
    </w:p>
    <w:p w:rsidR="00E756A8" w:rsidRDefault="00E756A8" w:rsidP="00D31CE2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" o:spid="_x0000_i1032" type="#_x0000_t75" style="width:440.25pt;height:314.25pt;visibility:visible">
            <v:imagedata r:id="rId14" o:title="" croptop="2236f" cropbottom="2606f" cropleft="9240f" cropright="8505f"/>
          </v:shape>
        </w:pict>
      </w:r>
    </w:p>
    <w:p w:rsidR="00E756A8" w:rsidRDefault="00E756A8" w:rsidP="006649A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S-5</w: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4" o:spid="_x0000_i1033" type="#_x0000_t75" style="width:451.5pt;height:297.75pt;visibility:visible">
            <v:imagedata r:id="rId15" o:title="" croptop="1860f" cropbottom="2048f" cropleft="8818f" cropright="8505f"/>
          </v:shape>
        </w:pic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7" o:spid="_x0000_i1034" type="#_x0000_t75" style="width:451.5pt;height:309.75pt;visibility:visible">
            <v:imagedata r:id="rId16" o:title="" croptop="1673f" cropbottom="2048f" cropleft="8924f" cropright="8399f"/>
          </v:shape>
        </w:pict>
      </w:r>
    </w:p>
    <w:p w:rsidR="00E756A8" w:rsidRDefault="00E756A8" w:rsidP="006A613D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S-6</w:t>
      </w:r>
    </w:p>
    <w:p w:rsidR="00E756A8" w:rsidRDefault="00E756A8" w:rsidP="006649A9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0" o:spid="_x0000_i1035" type="#_x0000_t75" style="width:451.5pt;height:303.75pt;visibility:visible">
            <v:imagedata r:id="rId17" o:title="" croptop="1860f" cropbottom="2048f" cropleft="8713f" cropright="8610f"/>
          </v:shape>
        </w:pict>
      </w: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3" o:spid="_x0000_i1036" type="#_x0000_t75" style="width:439.5pt;height:312pt;visibility:visible">
            <v:imagedata r:id="rId18" o:title="" croptop="2048f" cropbottom="2236f" cropleft="9240f" cropright="8610f"/>
          </v:shape>
        </w:pict>
      </w:r>
    </w:p>
    <w:p w:rsidR="00E756A8" w:rsidRDefault="00E756A8" w:rsidP="006A613D">
      <w:pPr>
        <w:tabs>
          <w:tab w:val="left" w:pos="23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S-7</w:t>
      </w:r>
    </w:p>
    <w:p w:rsidR="00E756A8" w:rsidRDefault="00E756A8" w:rsidP="00E82E8D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22" o:spid="_x0000_i1037" type="#_x0000_t75" style="width:442.5pt;height:311.25pt;visibility:visible">
            <v:imagedata r:id="rId19" o:title="" croptop="2048f" cropbottom="2423f" cropleft="9029f" cropright="8505f"/>
          </v:shape>
        </w:pict>
      </w:r>
    </w:p>
    <w:p w:rsidR="00E756A8" w:rsidRDefault="00E756A8" w:rsidP="00E82E8D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25" o:spid="_x0000_i1038" type="#_x0000_t75" style="width:441.75pt;height:306.75pt;visibility:visible">
            <v:imagedata r:id="rId20" o:title="" croptop="1673f" cropbottom="2606f" cropleft="8399f" cropright="8399f"/>
          </v:shape>
        </w:pict>
      </w:r>
    </w:p>
    <w:p w:rsidR="00E756A8" w:rsidRDefault="00E756A8" w:rsidP="00313CD0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S-8</w:t>
      </w:r>
    </w:p>
    <w:p w:rsidR="00E756A8" w:rsidRDefault="00E756A8" w:rsidP="00273431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91" o:spid="_x0000_i1039" type="#_x0000_t75" style="width:441.75pt;height:296.25pt;visibility:visible">
            <v:imagedata r:id="rId21" o:title="" croptop="2236f" cropbottom="2048f" cropleft="8892f" cropright="8761f"/>
          </v:shape>
        </w:pict>
      </w:r>
    </w:p>
    <w:p w:rsidR="00E756A8" w:rsidRDefault="00E756A8" w:rsidP="00E82E8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94" o:spid="_x0000_i1040" type="#_x0000_t75" style="width:451.5pt;height:311.25pt;visibility:visible">
            <v:imagedata r:id="rId22" o:title="" croptop="3914f" cropbottom="4477f" cropleft="11012f" cropright="10744f"/>
          </v:shape>
        </w:pict>
      </w:r>
    </w:p>
    <w:p w:rsidR="00E756A8" w:rsidRDefault="00E756A8" w:rsidP="00741748">
      <w:pPr>
        <w:tabs>
          <w:tab w:val="left" w:pos="23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S-9</w:t>
      </w:r>
    </w:p>
    <w:p w:rsidR="00E756A8" w:rsidRDefault="00E756A8" w:rsidP="00E82E8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E82E8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97" o:spid="_x0000_i1041" type="#_x0000_t75" style="width:440.25pt;height:301.5pt;visibility:visible">
            <v:imagedata r:id="rId23" o:title="" croptop="4289f" cropleft="9976f" cropright="9343f"/>
          </v:shape>
        </w:pict>
      </w:r>
    </w:p>
    <w:p w:rsidR="00E756A8" w:rsidRDefault="00E756A8" w:rsidP="006A7237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00" o:spid="_x0000_i1042" type="#_x0000_t75" style="width:441.75pt;height:296.25pt;visibility:visible">
            <v:imagedata r:id="rId24" o:title="" croptop="5222f" cropbottom="2236f" cropleft="10740f" cropright="10664f"/>
          </v:shape>
        </w:pict>
      </w:r>
    </w:p>
    <w:p w:rsidR="00E756A8" w:rsidRDefault="00E756A8" w:rsidP="00FB2DC9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S-10</w: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03" o:spid="_x0000_i1043" type="#_x0000_t75" style="width:441.75pt;height:301.5pt;visibility:visible">
            <v:imagedata r:id="rId25" o:title="" croptop="2236f" cropbottom="2048f" cropleft="9973f" cropright="8505f"/>
          </v:shape>
        </w:pict>
      </w:r>
    </w:p>
    <w:p w:rsidR="00E756A8" w:rsidRDefault="00E756A8" w:rsidP="00741748">
      <w:pPr>
        <w:tabs>
          <w:tab w:val="left" w:pos="2370"/>
        </w:tabs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06" o:spid="_x0000_i1044" type="#_x0000_t75" style="width:442.5pt;height:318.75pt;visibility:visible">
            <v:imagedata r:id="rId26" o:title="" croptop="2981f" cropleft="10078f" cropright="8294f"/>
          </v:shape>
        </w:pict>
      </w: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S-11</w: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09" o:spid="_x0000_i1045" type="#_x0000_t75" style="width:453pt;height:318pt;visibility:visible">
            <v:imagedata r:id="rId27" o:title="" croptop="2048f" cropleft="10641f" cropright="8933f"/>
          </v:shape>
        </w:pic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12" o:spid="_x0000_i1046" type="#_x0000_t75" style="width:464.25pt;height:298.5pt;visibility:visible">
            <v:imagedata r:id="rId28" o:title="" croptop="2606f" cropleft="8505f" cropright="8399f"/>
          </v:shape>
        </w:pict>
      </w: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S-12</w:t>
      </w:r>
    </w:p>
    <w:p w:rsidR="00E756A8" w:rsidRDefault="00E756A8" w:rsidP="00FB2DC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15" o:spid="_x0000_i1047" type="#_x0000_t75" style="width:440.25pt;height:285.75pt;visibility:visible">
            <v:imagedata r:id="rId29" o:title="" croptop="2981f" cropleft="8399f" cropright="8505f"/>
          </v:shape>
        </w:pict>
      </w:r>
    </w:p>
    <w:p w:rsidR="00E756A8" w:rsidRDefault="00E756A8" w:rsidP="00FB2DC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18" o:spid="_x0000_i1048" type="#_x0000_t75" style="width:441.75pt;height:318pt;visibility:visible">
            <v:imagedata r:id="rId30" o:title="" croptop="3169f" cropleft="10078f" cropright="8399f"/>
          </v:shape>
        </w:pict>
      </w:r>
    </w:p>
    <w:p w:rsidR="00E756A8" w:rsidRDefault="00E756A8" w:rsidP="00FB2DC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S-13</w:t>
      </w:r>
    </w:p>
    <w:p w:rsidR="00E756A8" w:rsidRDefault="00E756A8" w:rsidP="00FB2DC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21" o:spid="_x0000_i1049" type="#_x0000_t75" style="width:443.25pt;height:296.25pt;visibility:visible">
            <v:imagedata r:id="rId31" o:title="" croptop="3169f" cropleft="9678f" cropright="9311f"/>
          </v:shape>
        </w:pict>
      </w:r>
    </w:p>
    <w:p w:rsidR="00E756A8" w:rsidRDefault="00E756A8" w:rsidP="00FB2DC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24" o:spid="_x0000_i1050" type="#_x0000_t75" style="width:453pt;height:305.25pt;visibility:visible">
            <v:imagedata r:id="rId32" o:title="" croptop="2423f" cropleft="10657f" cropright="8901f"/>
          </v:shape>
        </w:pict>
      </w: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S-14</w: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27" o:spid="_x0000_i1051" type="#_x0000_t75" style="width:450pt;height:286.5pt;visibility:visible">
            <v:imagedata r:id="rId33" o:title="" croptop="2606f" cropbottom="3538f" cropleft="8924f" cropright="8610f"/>
          </v:shape>
        </w:pic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30" o:spid="_x0000_i1052" type="#_x0000_t75" style="width:453pt;height:324pt;visibility:visible">
            <v:imagedata r:id="rId34" o:title="" croptop="2981f" cropleft="10785f" cropright="8780f"/>
          </v:shape>
        </w:pict>
      </w: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S-15</w:t>
      </w:r>
    </w:p>
    <w:p w:rsidR="00E756A8" w:rsidRDefault="00E756A8" w:rsidP="0074174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33" o:spid="_x0000_i1053" type="#_x0000_t75" style="width:453pt;height:306.75pt;visibility:visible">
            <v:imagedata r:id="rId35" o:title="" croptop="5268f" cropbottom="1115f" cropleft="11143f" cropright="9848f"/>
          </v:shape>
        </w:pict>
      </w:r>
    </w:p>
    <w:p w:rsidR="00E756A8" w:rsidRDefault="00E756A8" w:rsidP="00741748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36" o:spid="_x0000_i1054" type="#_x0000_t75" style="width:450.75pt;height:312pt;visibility:visible">
            <v:imagedata r:id="rId36" o:title="" croptop="3169f" cropleft="11473f" cropright="9026f"/>
          </v:shape>
        </w:pict>
      </w:r>
    </w:p>
    <w:p w:rsidR="00E756A8" w:rsidRDefault="00E756A8" w:rsidP="00C84796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S-16</w: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39" o:spid="_x0000_i1055" type="#_x0000_t75" style="width:453.75pt;height:310.5pt;visibility:visible">
            <v:imagedata r:id="rId37" o:title="" croptop="3538f" cropleft="11009f" cropright="9199f"/>
          </v:shape>
        </w:pic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42" o:spid="_x0000_i1056" type="#_x0000_t75" style="width:442.5pt;height:299.25pt;visibility:visible">
            <v:imagedata r:id="rId38" o:title="" croptop="4847f" cropleft="9883f" cropright="9215f"/>
          </v:shape>
        </w:pic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S-17</w: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45" o:spid="_x0000_i1057" type="#_x0000_t75" style="width:451.5pt;height:297.75pt;visibility:visible">
            <v:imagedata r:id="rId39" o:title="" croptop="3914f" cropleft="9554f" cropright="8610f"/>
          </v:shape>
        </w:pic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_x0000_i1058" type="#_x0000_t75" style="width:453pt;height:304.5pt;visibility:visible">
            <v:imagedata r:id="rId40" o:title="" croptop="3726f" cropleft="9659f" cropright="8399f"/>
          </v:shape>
        </w:pict>
      </w:r>
    </w:p>
    <w:p w:rsidR="00E756A8" w:rsidRDefault="00E756A8" w:rsidP="00C84796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S-18</w:t>
      </w:r>
    </w:p>
    <w:p w:rsidR="00E756A8" w:rsidRDefault="00E756A8" w:rsidP="00FB2DC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_x0000_i1059" type="#_x0000_t75" style="width:450.75pt;height:313.5pt;visibility:visible">
            <v:imagedata r:id="rId41" o:title="" croptop="4102f" cropleft="10395f" cropright="8610f"/>
          </v:shape>
        </w:pict>
      </w:r>
    </w:p>
    <w:p w:rsidR="00E756A8" w:rsidRDefault="00E756A8" w:rsidP="00FB2DC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_x0000_i1060" type="#_x0000_t75" style="width:451.5pt;height:305.25pt;visibility:visible">
            <v:imagedata r:id="rId42" o:title="" croptop="3538f" cropleft="9870f" cropright="8294f"/>
          </v:shape>
        </w:pict>
      </w:r>
    </w:p>
    <w:p w:rsidR="00E756A8" w:rsidRDefault="00E756A8" w:rsidP="00C84796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S-19</w: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_x0000_i1061" type="#_x0000_t75" style="width:453pt;height:304.5pt;visibility:visible">
            <v:imagedata r:id="rId43" o:title="" croptop="4847f" cropleft="8818f" cropright="8399f"/>
          </v:shape>
        </w:pic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28" o:spid="_x0000_i1062" type="#_x0000_t75" style="width:439.5pt;height:304.5pt;visibility:visible">
            <v:imagedata r:id="rId44" o:title="" croptop="3726f" cropleft="9029f" cropright="8818f"/>
          </v:shape>
        </w:pict>
      </w:r>
    </w:p>
    <w:p w:rsidR="00E756A8" w:rsidRDefault="00E756A8" w:rsidP="00313CD0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S-20</w: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31" o:spid="_x0000_i1063" type="#_x0000_t75" style="width:440.25pt;height:305.25pt;visibility:visible">
            <v:imagedata r:id="rId45" o:title="" croptop="3538f" cropleft="8294f" cropright="8610f"/>
          </v:shape>
        </w:pict>
      </w:r>
    </w:p>
    <w:p w:rsidR="00E756A8" w:rsidRDefault="00E756A8" w:rsidP="00C84796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_x0000_i1064" type="#_x0000_t75" style="width:442.5pt;height:310.5pt;visibility:visible">
            <v:imagedata r:id="rId46" o:title="" croptop="4659f" cropleft="10606f" cropright="8505f"/>
          </v:shape>
        </w:pict>
      </w:r>
    </w:p>
    <w:p w:rsidR="00E756A8" w:rsidRDefault="00E756A8" w:rsidP="00313CD0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S-21</w:t>
      </w:r>
    </w:p>
    <w:p w:rsidR="00E756A8" w:rsidRDefault="00E756A8" w:rsidP="00FB2DC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549E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pict>
          <v:shape id="Picture 16" o:spid="_x0000_i1065" type="#_x0000_t75" style="width:451.5pt;height:321pt;visibility:visible">
            <v:imagedata r:id="rId47" o:title="" croptop="2606f" cropleft="10500f" cropright="8399f"/>
          </v:shape>
        </w:pict>
      </w: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56A8" w:rsidRDefault="00E756A8" w:rsidP="00F54A88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S-22</w:t>
      </w:r>
    </w:p>
    <w:p w:rsidR="00E756A8" w:rsidRPr="00E9185D" w:rsidRDefault="00E756A8" w:rsidP="00FB2DC9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756A8" w:rsidRPr="00E9185D" w:rsidSect="007F077F"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6A8" w:rsidRDefault="00E756A8" w:rsidP="00824CE0">
      <w:pPr>
        <w:spacing w:after="0" w:line="240" w:lineRule="auto"/>
      </w:pPr>
      <w:r>
        <w:separator/>
      </w:r>
    </w:p>
  </w:endnote>
  <w:endnote w:type="continuationSeparator" w:id="0">
    <w:p w:rsidR="00E756A8" w:rsidRDefault="00E756A8" w:rsidP="0082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A8" w:rsidRDefault="00E756A8" w:rsidP="00E42372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6A8" w:rsidRDefault="00E756A8" w:rsidP="00824CE0">
      <w:pPr>
        <w:spacing w:after="0" w:line="240" w:lineRule="auto"/>
      </w:pPr>
      <w:r>
        <w:separator/>
      </w:r>
    </w:p>
  </w:footnote>
  <w:footnote w:type="continuationSeparator" w:id="0">
    <w:p w:rsidR="00E756A8" w:rsidRDefault="00E756A8" w:rsidP="00824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32BB3"/>
    <w:multiLevelType w:val="hybridMultilevel"/>
    <w:tmpl w:val="32289AC6"/>
    <w:lvl w:ilvl="0" w:tplc="08E0BFBE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  <w:u w:val="none"/>
      </w:rPr>
    </w:lvl>
    <w:lvl w:ilvl="1" w:tplc="5FEC3D8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  <w:u w:val="single"/>
      </w:rPr>
    </w:lvl>
    <w:lvl w:ilvl="2" w:tplc="040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57192723"/>
    <w:multiLevelType w:val="hybridMultilevel"/>
    <w:tmpl w:val="508EE702"/>
    <w:lvl w:ilvl="0" w:tplc="09347CEE">
      <w:start w:val="1"/>
      <w:numFmt w:val="decimal"/>
      <w:lvlText w:val="(%1)"/>
      <w:lvlJc w:val="center"/>
      <w:pPr>
        <w:ind w:left="5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2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etoolData1" w:val="705547_Email address link:1"/>
  </w:docVars>
  <w:rsids>
    <w:rsidRoot w:val="00701787"/>
    <w:rsid w:val="000010A0"/>
    <w:rsid w:val="0000111A"/>
    <w:rsid w:val="0000527A"/>
    <w:rsid w:val="00007E58"/>
    <w:rsid w:val="00014529"/>
    <w:rsid w:val="000159E3"/>
    <w:rsid w:val="00021063"/>
    <w:rsid w:val="00026CF9"/>
    <w:rsid w:val="00026E84"/>
    <w:rsid w:val="00036FFD"/>
    <w:rsid w:val="000405FD"/>
    <w:rsid w:val="000505B2"/>
    <w:rsid w:val="00050A4D"/>
    <w:rsid w:val="00050D7A"/>
    <w:rsid w:val="00051792"/>
    <w:rsid w:val="00051C35"/>
    <w:rsid w:val="00054150"/>
    <w:rsid w:val="0005667B"/>
    <w:rsid w:val="00060C95"/>
    <w:rsid w:val="00061BE7"/>
    <w:rsid w:val="00066913"/>
    <w:rsid w:val="0007278D"/>
    <w:rsid w:val="0007450C"/>
    <w:rsid w:val="00074820"/>
    <w:rsid w:val="00075F1E"/>
    <w:rsid w:val="00080203"/>
    <w:rsid w:val="00080458"/>
    <w:rsid w:val="000816A7"/>
    <w:rsid w:val="00081E02"/>
    <w:rsid w:val="000939B3"/>
    <w:rsid w:val="00094476"/>
    <w:rsid w:val="00097120"/>
    <w:rsid w:val="000A0C65"/>
    <w:rsid w:val="000A3AEE"/>
    <w:rsid w:val="000A6974"/>
    <w:rsid w:val="000B36F1"/>
    <w:rsid w:val="000B3B4B"/>
    <w:rsid w:val="000B4E39"/>
    <w:rsid w:val="000B5E15"/>
    <w:rsid w:val="000C0360"/>
    <w:rsid w:val="000C0A5A"/>
    <w:rsid w:val="000C161C"/>
    <w:rsid w:val="000C206A"/>
    <w:rsid w:val="000C3763"/>
    <w:rsid w:val="000C56B6"/>
    <w:rsid w:val="000C5B02"/>
    <w:rsid w:val="000C68C6"/>
    <w:rsid w:val="000D29D9"/>
    <w:rsid w:val="000D43D4"/>
    <w:rsid w:val="000D4DDA"/>
    <w:rsid w:val="000E062A"/>
    <w:rsid w:val="000E1063"/>
    <w:rsid w:val="000E3118"/>
    <w:rsid w:val="000E501C"/>
    <w:rsid w:val="000E5B98"/>
    <w:rsid w:val="000E7929"/>
    <w:rsid w:val="000F1122"/>
    <w:rsid w:val="000F4F56"/>
    <w:rsid w:val="000F79E0"/>
    <w:rsid w:val="00104C13"/>
    <w:rsid w:val="00105452"/>
    <w:rsid w:val="0010549E"/>
    <w:rsid w:val="0010643F"/>
    <w:rsid w:val="001064CE"/>
    <w:rsid w:val="001106C4"/>
    <w:rsid w:val="0011094B"/>
    <w:rsid w:val="0011266F"/>
    <w:rsid w:val="00112CF2"/>
    <w:rsid w:val="001140A7"/>
    <w:rsid w:val="0011410D"/>
    <w:rsid w:val="00115071"/>
    <w:rsid w:val="00115774"/>
    <w:rsid w:val="0011657A"/>
    <w:rsid w:val="001177F7"/>
    <w:rsid w:val="001231C4"/>
    <w:rsid w:val="00123487"/>
    <w:rsid w:val="0012359B"/>
    <w:rsid w:val="00127945"/>
    <w:rsid w:val="00127BBD"/>
    <w:rsid w:val="0013094F"/>
    <w:rsid w:val="00130FD8"/>
    <w:rsid w:val="001328B1"/>
    <w:rsid w:val="001348F9"/>
    <w:rsid w:val="0013733F"/>
    <w:rsid w:val="001412CC"/>
    <w:rsid w:val="00142D52"/>
    <w:rsid w:val="0014345E"/>
    <w:rsid w:val="00145733"/>
    <w:rsid w:val="00146931"/>
    <w:rsid w:val="00147283"/>
    <w:rsid w:val="00151066"/>
    <w:rsid w:val="00151A1D"/>
    <w:rsid w:val="00152D87"/>
    <w:rsid w:val="00155379"/>
    <w:rsid w:val="00155881"/>
    <w:rsid w:val="00157C4D"/>
    <w:rsid w:val="00160080"/>
    <w:rsid w:val="001602E8"/>
    <w:rsid w:val="001624ED"/>
    <w:rsid w:val="0016589A"/>
    <w:rsid w:val="00165B4C"/>
    <w:rsid w:val="00166748"/>
    <w:rsid w:val="00170336"/>
    <w:rsid w:val="001722D1"/>
    <w:rsid w:val="001738AA"/>
    <w:rsid w:val="00173BF5"/>
    <w:rsid w:val="00173C64"/>
    <w:rsid w:val="0017796C"/>
    <w:rsid w:val="001800D3"/>
    <w:rsid w:val="0018067A"/>
    <w:rsid w:val="001811EF"/>
    <w:rsid w:val="00183965"/>
    <w:rsid w:val="00187839"/>
    <w:rsid w:val="00195ABD"/>
    <w:rsid w:val="00195F33"/>
    <w:rsid w:val="001A0E77"/>
    <w:rsid w:val="001A2A50"/>
    <w:rsid w:val="001A3056"/>
    <w:rsid w:val="001A4132"/>
    <w:rsid w:val="001A5E24"/>
    <w:rsid w:val="001A5F67"/>
    <w:rsid w:val="001B16E5"/>
    <w:rsid w:val="001B1D84"/>
    <w:rsid w:val="001B3678"/>
    <w:rsid w:val="001B5F5D"/>
    <w:rsid w:val="001C27F5"/>
    <w:rsid w:val="001C312F"/>
    <w:rsid w:val="001C36AC"/>
    <w:rsid w:val="001C42B8"/>
    <w:rsid w:val="001C5341"/>
    <w:rsid w:val="001C584C"/>
    <w:rsid w:val="001E4027"/>
    <w:rsid w:val="001E6155"/>
    <w:rsid w:val="001E7FB9"/>
    <w:rsid w:val="001F473B"/>
    <w:rsid w:val="001F77CD"/>
    <w:rsid w:val="001F7EE8"/>
    <w:rsid w:val="0020328E"/>
    <w:rsid w:val="00206D92"/>
    <w:rsid w:val="002109AF"/>
    <w:rsid w:val="00212828"/>
    <w:rsid w:val="002134B8"/>
    <w:rsid w:val="00214ADA"/>
    <w:rsid w:val="0022434E"/>
    <w:rsid w:val="002246F8"/>
    <w:rsid w:val="00233A6C"/>
    <w:rsid w:val="002377BD"/>
    <w:rsid w:val="00242727"/>
    <w:rsid w:val="002532C0"/>
    <w:rsid w:val="00254ADC"/>
    <w:rsid w:val="00254F50"/>
    <w:rsid w:val="002562BD"/>
    <w:rsid w:val="00256541"/>
    <w:rsid w:val="002608DC"/>
    <w:rsid w:val="00261A7D"/>
    <w:rsid w:val="00265F9F"/>
    <w:rsid w:val="00267A28"/>
    <w:rsid w:val="00267FD0"/>
    <w:rsid w:val="00271318"/>
    <w:rsid w:val="00271A02"/>
    <w:rsid w:val="00273431"/>
    <w:rsid w:val="00276058"/>
    <w:rsid w:val="002823FC"/>
    <w:rsid w:val="00284D45"/>
    <w:rsid w:val="00286EEB"/>
    <w:rsid w:val="00287EE5"/>
    <w:rsid w:val="00291825"/>
    <w:rsid w:val="00291C75"/>
    <w:rsid w:val="002A23F3"/>
    <w:rsid w:val="002A27D7"/>
    <w:rsid w:val="002A56E6"/>
    <w:rsid w:val="002B0BA8"/>
    <w:rsid w:val="002B0BF4"/>
    <w:rsid w:val="002B2DCB"/>
    <w:rsid w:val="002B4D15"/>
    <w:rsid w:val="002C011F"/>
    <w:rsid w:val="002C060A"/>
    <w:rsid w:val="002C0777"/>
    <w:rsid w:val="002C208F"/>
    <w:rsid w:val="002D02DE"/>
    <w:rsid w:val="002D287C"/>
    <w:rsid w:val="002D32FA"/>
    <w:rsid w:val="002D346C"/>
    <w:rsid w:val="002D55D7"/>
    <w:rsid w:val="002D6778"/>
    <w:rsid w:val="002E2B2C"/>
    <w:rsid w:val="002E3519"/>
    <w:rsid w:val="002E446F"/>
    <w:rsid w:val="002E487B"/>
    <w:rsid w:val="002E5476"/>
    <w:rsid w:val="002F0763"/>
    <w:rsid w:val="002F26D0"/>
    <w:rsid w:val="002F44DE"/>
    <w:rsid w:val="002F71B4"/>
    <w:rsid w:val="002F728F"/>
    <w:rsid w:val="0030072A"/>
    <w:rsid w:val="00306168"/>
    <w:rsid w:val="00311397"/>
    <w:rsid w:val="00311DD3"/>
    <w:rsid w:val="00313CD0"/>
    <w:rsid w:val="003150B7"/>
    <w:rsid w:val="00315BD2"/>
    <w:rsid w:val="00322F0B"/>
    <w:rsid w:val="003246B0"/>
    <w:rsid w:val="00325599"/>
    <w:rsid w:val="00327F9D"/>
    <w:rsid w:val="003307C9"/>
    <w:rsid w:val="00344230"/>
    <w:rsid w:val="00347C7F"/>
    <w:rsid w:val="00347E75"/>
    <w:rsid w:val="003536FB"/>
    <w:rsid w:val="003607D9"/>
    <w:rsid w:val="003608C1"/>
    <w:rsid w:val="003641B4"/>
    <w:rsid w:val="00365DCF"/>
    <w:rsid w:val="0036609A"/>
    <w:rsid w:val="00366892"/>
    <w:rsid w:val="003740C0"/>
    <w:rsid w:val="00374A2B"/>
    <w:rsid w:val="00376FF4"/>
    <w:rsid w:val="00380A24"/>
    <w:rsid w:val="003843B5"/>
    <w:rsid w:val="0038648A"/>
    <w:rsid w:val="0039088F"/>
    <w:rsid w:val="0039397E"/>
    <w:rsid w:val="003A0D51"/>
    <w:rsid w:val="003A1A7F"/>
    <w:rsid w:val="003A28D6"/>
    <w:rsid w:val="003A3F78"/>
    <w:rsid w:val="003A440C"/>
    <w:rsid w:val="003A457E"/>
    <w:rsid w:val="003A4679"/>
    <w:rsid w:val="003B137A"/>
    <w:rsid w:val="003B3261"/>
    <w:rsid w:val="003B6747"/>
    <w:rsid w:val="003B6BAD"/>
    <w:rsid w:val="003B77B0"/>
    <w:rsid w:val="003C2A6C"/>
    <w:rsid w:val="003D0AB1"/>
    <w:rsid w:val="003D0D56"/>
    <w:rsid w:val="003E057E"/>
    <w:rsid w:val="003E52FB"/>
    <w:rsid w:val="003F1208"/>
    <w:rsid w:val="003F23EA"/>
    <w:rsid w:val="003F27C2"/>
    <w:rsid w:val="003F2FE7"/>
    <w:rsid w:val="003F4305"/>
    <w:rsid w:val="00400162"/>
    <w:rsid w:val="004016FF"/>
    <w:rsid w:val="004020E5"/>
    <w:rsid w:val="0041184F"/>
    <w:rsid w:val="00412970"/>
    <w:rsid w:val="00412E89"/>
    <w:rsid w:val="00413EE6"/>
    <w:rsid w:val="004159CC"/>
    <w:rsid w:val="00415FD2"/>
    <w:rsid w:val="00417E18"/>
    <w:rsid w:val="00422AAD"/>
    <w:rsid w:val="00424158"/>
    <w:rsid w:val="00425062"/>
    <w:rsid w:val="004306F7"/>
    <w:rsid w:val="00433980"/>
    <w:rsid w:val="004340E7"/>
    <w:rsid w:val="00435784"/>
    <w:rsid w:val="00436255"/>
    <w:rsid w:val="00436908"/>
    <w:rsid w:val="00441673"/>
    <w:rsid w:val="00441AB3"/>
    <w:rsid w:val="00442428"/>
    <w:rsid w:val="0044688E"/>
    <w:rsid w:val="004471B7"/>
    <w:rsid w:val="0045458C"/>
    <w:rsid w:val="00454FD0"/>
    <w:rsid w:val="004555A0"/>
    <w:rsid w:val="00462FBD"/>
    <w:rsid w:val="00473CC2"/>
    <w:rsid w:val="00474429"/>
    <w:rsid w:val="00480D31"/>
    <w:rsid w:val="00481912"/>
    <w:rsid w:val="004820EF"/>
    <w:rsid w:val="0048439C"/>
    <w:rsid w:val="00484DD4"/>
    <w:rsid w:val="00490613"/>
    <w:rsid w:val="00491171"/>
    <w:rsid w:val="00495BF9"/>
    <w:rsid w:val="00495DC2"/>
    <w:rsid w:val="00497747"/>
    <w:rsid w:val="00497DF7"/>
    <w:rsid w:val="004A3567"/>
    <w:rsid w:val="004A3A27"/>
    <w:rsid w:val="004A43FE"/>
    <w:rsid w:val="004B0651"/>
    <w:rsid w:val="004B0FC9"/>
    <w:rsid w:val="004B1A58"/>
    <w:rsid w:val="004B285A"/>
    <w:rsid w:val="004B3E05"/>
    <w:rsid w:val="004B42B8"/>
    <w:rsid w:val="004B43B5"/>
    <w:rsid w:val="004B6B06"/>
    <w:rsid w:val="004B6D48"/>
    <w:rsid w:val="004C0400"/>
    <w:rsid w:val="004C18E9"/>
    <w:rsid w:val="004C28DF"/>
    <w:rsid w:val="004C4970"/>
    <w:rsid w:val="004C55CD"/>
    <w:rsid w:val="004C69F8"/>
    <w:rsid w:val="004D0564"/>
    <w:rsid w:val="004D7248"/>
    <w:rsid w:val="004D79CF"/>
    <w:rsid w:val="004E015E"/>
    <w:rsid w:val="004E023F"/>
    <w:rsid w:val="004E6EF1"/>
    <w:rsid w:val="004F1DE9"/>
    <w:rsid w:val="004F1F3B"/>
    <w:rsid w:val="004F22F0"/>
    <w:rsid w:val="004F37A5"/>
    <w:rsid w:val="004F6674"/>
    <w:rsid w:val="00500ED7"/>
    <w:rsid w:val="00504047"/>
    <w:rsid w:val="00507603"/>
    <w:rsid w:val="0051048C"/>
    <w:rsid w:val="00510580"/>
    <w:rsid w:val="00511107"/>
    <w:rsid w:val="00512D7C"/>
    <w:rsid w:val="005141A5"/>
    <w:rsid w:val="00517D4C"/>
    <w:rsid w:val="005204EB"/>
    <w:rsid w:val="00522A62"/>
    <w:rsid w:val="00531DC4"/>
    <w:rsid w:val="00532554"/>
    <w:rsid w:val="0054338B"/>
    <w:rsid w:val="00544013"/>
    <w:rsid w:val="00546662"/>
    <w:rsid w:val="00546E75"/>
    <w:rsid w:val="005511A7"/>
    <w:rsid w:val="00552FCA"/>
    <w:rsid w:val="00555394"/>
    <w:rsid w:val="005569D3"/>
    <w:rsid w:val="00561975"/>
    <w:rsid w:val="00561C96"/>
    <w:rsid w:val="00561FC8"/>
    <w:rsid w:val="0056407F"/>
    <w:rsid w:val="00566373"/>
    <w:rsid w:val="00570E37"/>
    <w:rsid w:val="00570FCF"/>
    <w:rsid w:val="00574A81"/>
    <w:rsid w:val="0057599A"/>
    <w:rsid w:val="005764CF"/>
    <w:rsid w:val="0057753F"/>
    <w:rsid w:val="0058128F"/>
    <w:rsid w:val="00584C95"/>
    <w:rsid w:val="005866DF"/>
    <w:rsid w:val="00586FE2"/>
    <w:rsid w:val="0059637A"/>
    <w:rsid w:val="00596CC8"/>
    <w:rsid w:val="005A14F2"/>
    <w:rsid w:val="005A2B55"/>
    <w:rsid w:val="005A5838"/>
    <w:rsid w:val="005B04EB"/>
    <w:rsid w:val="005B3E00"/>
    <w:rsid w:val="005B51F5"/>
    <w:rsid w:val="005C0ED1"/>
    <w:rsid w:val="005C325F"/>
    <w:rsid w:val="005C5750"/>
    <w:rsid w:val="005C5C93"/>
    <w:rsid w:val="005D08AD"/>
    <w:rsid w:val="005D2596"/>
    <w:rsid w:val="005D68D6"/>
    <w:rsid w:val="005E094D"/>
    <w:rsid w:val="005E0F47"/>
    <w:rsid w:val="005E333B"/>
    <w:rsid w:val="005E3F26"/>
    <w:rsid w:val="005E3FFC"/>
    <w:rsid w:val="005E599C"/>
    <w:rsid w:val="005E5A29"/>
    <w:rsid w:val="005E7B9F"/>
    <w:rsid w:val="005F0BE4"/>
    <w:rsid w:val="005F431B"/>
    <w:rsid w:val="00601EE8"/>
    <w:rsid w:val="00601F68"/>
    <w:rsid w:val="00602DF0"/>
    <w:rsid w:val="0060461F"/>
    <w:rsid w:val="00604811"/>
    <w:rsid w:val="0061343F"/>
    <w:rsid w:val="006145A0"/>
    <w:rsid w:val="0061743B"/>
    <w:rsid w:val="00620B97"/>
    <w:rsid w:val="0062386D"/>
    <w:rsid w:val="00623CC1"/>
    <w:rsid w:val="00624AC4"/>
    <w:rsid w:val="006254C0"/>
    <w:rsid w:val="00631B3B"/>
    <w:rsid w:val="00633DEE"/>
    <w:rsid w:val="00637364"/>
    <w:rsid w:val="006401DA"/>
    <w:rsid w:val="00642412"/>
    <w:rsid w:val="006438AC"/>
    <w:rsid w:val="0064464D"/>
    <w:rsid w:val="00644C61"/>
    <w:rsid w:val="00647EDE"/>
    <w:rsid w:val="00652206"/>
    <w:rsid w:val="006554F8"/>
    <w:rsid w:val="006601C9"/>
    <w:rsid w:val="00663BA3"/>
    <w:rsid w:val="006649A9"/>
    <w:rsid w:val="00666C16"/>
    <w:rsid w:val="00667FD3"/>
    <w:rsid w:val="00670AEE"/>
    <w:rsid w:val="00671E71"/>
    <w:rsid w:val="00672738"/>
    <w:rsid w:val="0067476F"/>
    <w:rsid w:val="00676659"/>
    <w:rsid w:val="00681596"/>
    <w:rsid w:val="00682E04"/>
    <w:rsid w:val="00684380"/>
    <w:rsid w:val="006934BC"/>
    <w:rsid w:val="00695F52"/>
    <w:rsid w:val="006A18D9"/>
    <w:rsid w:val="006A31DE"/>
    <w:rsid w:val="006A44FB"/>
    <w:rsid w:val="006A613D"/>
    <w:rsid w:val="006A7237"/>
    <w:rsid w:val="006B1F02"/>
    <w:rsid w:val="006C0A71"/>
    <w:rsid w:val="006C265A"/>
    <w:rsid w:val="006C4474"/>
    <w:rsid w:val="006C73F5"/>
    <w:rsid w:val="006D0116"/>
    <w:rsid w:val="006D48D7"/>
    <w:rsid w:val="006D52E5"/>
    <w:rsid w:val="006D694E"/>
    <w:rsid w:val="006E03B4"/>
    <w:rsid w:val="006F01D1"/>
    <w:rsid w:val="006F2A18"/>
    <w:rsid w:val="006F2C74"/>
    <w:rsid w:val="006F4C05"/>
    <w:rsid w:val="00701787"/>
    <w:rsid w:val="00705039"/>
    <w:rsid w:val="00706109"/>
    <w:rsid w:val="007134B8"/>
    <w:rsid w:val="0071366B"/>
    <w:rsid w:val="00713962"/>
    <w:rsid w:val="0071749A"/>
    <w:rsid w:val="007229D6"/>
    <w:rsid w:val="00722BBC"/>
    <w:rsid w:val="00725573"/>
    <w:rsid w:val="00725775"/>
    <w:rsid w:val="00726203"/>
    <w:rsid w:val="00732E10"/>
    <w:rsid w:val="00737E02"/>
    <w:rsid w:val="00741748"/>
    <w:rsid w:val="007427CB"/>
    <w:rsid w:val="007458E6"/>
    <w:rsid w:val="00750F67"/>
    <w:rsid w:val="0075117B"/>
    <w:rsid w:val="00752B02"/>
    <w:rsid w:val="0075330D"/>
    <w:rsid w:val="00753EDF"/>
    <w:rsid w:val="007540E7"/>
    <w:rsid w:val="0075424B"/>
    <w:rsid w:val="0075690A"/>
    <w:rsid w:val="0076148B"/>
    <w:rsid w:val="007615B8"/>
    <w:rsid w:val="007623E2"/>
    <w:rsid w:val="007664BB"/>
    <w:rsid w:val="007673ED"/>
    <w:rsid w:val="00772791"/>
    <w:rsid w:val="0077319D"/>
    <w:rsid w:val="00773D57"/>
    <w:rsid w:val="00775B14"/>
    <w:rsid w:val="00776D1B"/>
    <w:rsid w:val="007800C2"/>
    <w:rsid w:val="0078704E"/>
    <w:rsid w:val="007872B9"/>
    <w:rsid w:val="00787964"/>
    <w:rsid w:val="00792860"/>
    <w:rsid w:val="00792A1B"/>
    <w:rsid w:val="00793164"/>
    <w:rsid w:val="0079329C"/>
    <w:rsid w:val="00793C5A"/>
    <w:rsid w:val="007A03D2"/>
    <w:rsid w:val="007A7863"/>
    <w:rsid w:val="007B1007"/>
    <w:rsid w:val="007B5963"/>
    <w:rsid w:val="007B730B"/>
    <w:rsid w:val="007C289A"/>
    <w:rsid w:val="007C3317"/>
    <w:rsid w:val="007C415E"/>
    <w:rsid w:val="007C554B"/>
    <w:rsid w:val="007C5D51"/>
    <w:rsid w:val="007C5EDF"/>
    <w:rsid w:val="007D1578"/>
    <w:rsid w:val="007D4308"/>
    <w:rsid w:val="007D4361"/>
    <w:rsid w:val="007D530A"/>
    <w:rsid w:val="007D538B"/>
    <w:rsid w:val="007D6961"/>
    <w:rsid w:val="007E0595"/>
    <w:rsid w:val="007E094B"/>
    <w:rsid w:val="007E1CC7"/>
    <w:rsid w:val="007E37B7"/>
    <w:rsid w:val="007E515F"/>
    <w:rsid w:val="007F0773"/>
    <w:rsid w:val="007F077F"/>
    <w:rsid w:val="007F1C40"/>
    <w:rsid w:val="007F1FA4"/>
    <w:rsid w:val="0080033B"/>
    <w:rsid w:val="00800A96"/>
    <w:rsid w:val="00802735"/>
    <w:rsid w:val="00804803"/>
    <w:rsid w:val="00806EE8"/>
    <w:rsid w:val="008101D9"/>
    <w:rsid w:val="00811974"/>
    <w:rsid w:val="00813023"/>
    <w:rsid w:val="00814E88"/>
    <w:rsid w:val="00824CE0"/>
    <w:rsid w:val="00826C97"/>
    <w:rsid w:val="00830A20"/>
    <w:rsid w:val="00832249"/>
    <w:rsid w:val="0083313F"/>
    <w:rsid w:val="00834DFA"/>
    <w:rsid w:val="00853BC8"/>
    <w:rsid w:val="0085675A"/>
    <w:rsid w:val="0086011B"/>
    <w:rsid w:val="0086205C"/>
    <w:rsid w:val="00862075"/>
    <w:rsid w:val="00863294"/>
    <w:rsid w:val="0087343C"/>
    <w:rsid w:val="00873536"/>
    <w:rsid w:val="00875642"/>
    <w:rsid w:val="00875EB9"/>
    <w:rsid w:val="00876AFC"/>
    <w:rsid w:val="00882B3F"/>
    <w:rsid w:val="00883355"/>
    <w:rsid w:val="008862E1"/>
    <w:rsid w:val="00891176"/>
    <w:rsid w:val="00893158"/>
    <w:rsid w:val="008935C6"/>
    <w:rsid w:val="00894161"/>
    <w:rsid w:val="00895A6E"/>
    <w:rsid w:val="0089612E"/>
    <w:rsid w:val="008969E5"/>
    <w:rsid w:val="00897839"/>
    <w:rsid w:val="008A0BE7"/>
    <w:rsid w:val="008A12CD"/>
    <w:rsid w:val="008A61B2"/>
    <w:rsid w:val="008A6B0E"/>
    <w:rsid w:val="008B10AC"/>
    <w:rsid w:val="008B49DF"/>
    <w:rsid w:val="008C179A"/>
    <w:rsid w:val="008C2785"/>
    <w:rsid w:val="008C47E9"/>
    <w:rsid w:val="008C5547"/>
    <w:rsid w:val="008C69DC"/>
    <w:rsid w:val="008C6F8E"/>
    <w:rsid w:val="008D119B"/>
    <w:rsid w:val="008D43D7"/>
    <w:rsid w:val="008D5DC6"/>
    <w:rsid w:val="008D625F"/>
    <w:rsid w:val="008E072E"/>
    <w:rsid w:val="008E12D3"/>
    <w:rsid w:val="008E7974"/>
    <w:rsid w:val="008F2129"/>
    <w:rsid w:val="008F270E"/>
    <w:rsid w:val="008F3446"/>
    <w:rsid w:val="008F4273"/>
    <w:rsid w:val="008F511C"/>
    <w:rsid w:val="008F6DF8"/>
    <w:rsid w:val="00900037"/>
    <w:rsid w:val="0090093C"/>
    <w:rsid w:val="00900CFF"/>
    <w:rsid w:val="00901407"/>
    <w:rsid w:val="009046F0"/>
    <w:rsid w:val="00906574"/>
    <w:rsid w:val="00910BBD"/>
    <w:rsid w:val="009111C5"/>
    <w:rsid w:val="00911A79"/>
    <w:rsid w:val="0091470B"/>
    <w:rsid w:val="00920DCD"/>
    <w:rsid w:val="009218A7"/>
    <w:rsid w:val="00922657"/>
    <w:rsid w:val="00923BD2"/>
    <w:rsid w:val="00923E8C"/>
    <w:rsid w:val="00924721"/>
    <w:rsid w:val="00926127"/>
    <w:rsid w:val="00926924"/>
    <w:rsid w:val="0092697F"/>
    <w:rsid w:val="00927D47"/>
    <w:rsid w:val="00935D2B"/>
    <w:rsid w:val="00936BB5"/>
    <w:rsid w:val="00940356"/>
    <w:rsid w:val="00940F10"/>
    <w:rsid w:val="00942C1F"/>
    <w:rsid w:val="00944B2A"/>
    <w:rsid w:val="00945285"/>
    <w:rsid w:val="009548BC"/>
    <w:rsid w:val="00954CDB"/>
    <w:rsid w:val="0095536A"/>
    <w:rsid w:val="00955577"/>
    <w:rsid w:val="00956A2E"/>
    <w:rsid w:val="00963397"/>
    <w:rsid w:val="009636FA"/>
    <w:rsid w:val="00967462"/>
    <w:rsid w:val="00970135"/>
    <w:rsid w:val="009739C7"/>
    <w:rsid w:val="0097434A"/>
    <w:rsid w:val="00974AB5"/>
    <w:rsid w:val="009763C3"/>
    <w:rsid w:val="00977EB5"/>
    <w:rsid w:val="00981201"/>
    <w:rsid w:val="009816FC"/>
    <w:rsid w:val="00982340"/>
    <w:rsid w:val="00982C02"/>
    <w:rsid w:val="009834CC"/>
    <w:rsid w:val="00983E8D"/>
    <w:rsid w:val="009844B1"/>
    <w:rsid w:val="00986AB6"/>
    <w:rsid w:val="00992C48"/>
    <w:rsid w:val="00993569"/>
    <w:rsid w:val="00993EBC"/>
    <w:rsid w:val="009957EB"/>
    <w:rsid w:val="00996513"/>
    <w:rsid w:val="00996543"/>
    <w:rsid w:val="009A1F4B"/>
    <w:rsid w:val="009A1F5E"/>
    <w:rsid w:val="009A3DE5"/>
    <w:rsid w:val="009A51DE"/>
    <w:rsid w:val="009A63A4"/>
    <w:rsid w:val="009B2DAE"/>
    <w:rsid w:val="009B7561"/>
    <w:rsid w:val="009C00AD"/>
    <w:rsid w:val="009C3CEE"/>
    <w:rsid w:val="009C3D2D"/>
    <w:rsid w:val="009C7628"/>
    <w:rsid w:val="009D0BC8"/>
    <w:rsid w:val="009E31E4"/>
    <w:rsid w:val="009E4235"/>
    <w:rsid w:val="009F0DA0"/>
    <w:rsid w:val="009F176B"/>
    <w:rsid w:val="009F2208"/>
    <w:rsid w:val="009F24EF"/>
    <w:rsid w:val="009F2B3E"/>
    <w:rsid w:val="009F3110"/>
    <w:rsid w:val="009F4D15"/>
    <w:rsid w:val="009F6B81"/>
    <w:rsid w:val="00A0197B"/>
    <w:rsid w:val="00A05276"/>
    <w:rsid w:val="00A12148"/>
    <w:rsid w:val="00A1350C"/>
    <w:rsid w:val="00A15290"/>
    <w:rsid w:val="00A1621E"/>
    <w:rsid w:val="00A16663"/>
    <w:rsid w:val="00A17DF4"/>
    <w:rsid w:val="00A23CDC"/>
    <w:rsid w:val="00A25CED"/>
    <w:rsid w:val="00A25F8F"/>
    <w:rsid w:val="00A27A56"/>
    <w:rsid w:val="00A31563"/>
    <w:rsid w:val="00A339EC"/>
    <w:rsid w:val="00A37AF6"/>
    <w:rsid w:val="00A4001F"/>
    <w:rsid w:val="00A42BA4"/>
    <w:rsid w:val="00A42D63"/>
    <w:rsid w:val="00A47DFE"/>
    <w:rsid w:val="00A53149"/>
    <w:rsid w:val="00A55021"/>
    <w:rsid w:val="00A570BD"/>
    <w:rsid w:val="00A60A9C"/>
    <w:rsid w:val="00A61DB6"/>
    <w:rsid w:val="00A64C79"/>
    <w:rsid w:val="00A64E95"/>
    <w:rsid w:val="00A701DC"/>
    <w:rsid w:val="00A7122B"/>
    <w:rsid w:val="00A718D1"/>
    <w:rsid w:val="00A74998"/>
    <w:rsid w:val="00A80DC9"/>
    <w:rsid w:val="00A82975"/>
    <w:rsid w:val="00A8422A"/>
    <w:rsid w:val="00A8467E"/>
    <w:rsid w:val="00A84920"/>
    <w:rsid w:val="00A865B9"/>
    <w:rsid w:val="00A875F8"/>
    <w:rsid w:val="00A9012B"/>
    <w:rsid w:val="00A9206D"/>
    <w:rsid w:val="00A93D14"/>
    <w:rsid w:val="00A9426A"/>
    <w:rsid w:val="00A95A32"/>
    <w:rsid w:val="00A96A6C"/>
    <w:rsid w:val="00AA117C"/>
    <w:rsid w:val="00AA14DE"/>
    <w:rsid w:val="00AA2381"/>
    <w:rsid w:val="00AA366E"/>
    <w:rsid w:val="00AB0260"/>
    <w:rsid w:val="00AB49CE"/>
    <w:rsid w:val="00AB4AC2"/>
    <w:rsid w:val="00AB6E7B"/>
    <w:rsid w:val="00AB767C"/>
    <w:rsid w:val="00AC0074"/>
    <w:rsid w:val="00AC036F"/>
    <w:rsid w:val="00AC7AB4"/>
    <w:rsid w:val="00AD23B0"/>
    <w:rsid w:val="00AD46A8"/>
    <w:rsid w:val="00AD6FDC"/>
    <w:rsid w:val="00AE1103"/>
    <w:rsid w:val="00AE1C05"/>
    <w:rsid w:val="00AE4DC0"/>
    <w:rsid w:val="00AE50B9"/>
    <w:rsid w:val="00AE748D"/>
    <w:rsid w:val="00AE7E74"/>
    <w:rsid w:val="00AF2F45"/>
    <w:rsid w:val="00AF3F94"/>
    <w:rsid w:val="00AF513E"/>
    <w:rsid w:val="00AF698F"/>
    <w:rsid w:val="00AF790B"/>
    <w:rsid w:val="00B04706"/>
    <w:rsid w:val="00B04973"/>
    <w:rsid w:val="00B13058"/>
    <w:rsid w:val="00B203AE"/>
    <w:rsid w:val="00B20C06"/>
    <w:rsid w:val="00B25251"/>
    <w:rsid w:val="00B25B66"/>
    <w:rsid w:val="00B2709C"/>
    <w:rsid w:val="00B30E41"/>
    <w:rsid w:val="00B31DD2"/>
    <w:rsid w:val="00B33E2A"/>
    <w:rsid w:val="00B42441"/>
    <w:rsid w:val="00B430A0"/>
    <w:rsid w:val="00B43F85"/>
    <w:rsid w:val="00B461DD"/>
    <w:rsid w:val="00B47CB1"/>
    <w:rsid w:val="00B50691"/>
    <w:rsid w:val="00B50B2A"/>
    <w:rsid w:val="00B50B47"/>
    <w:rsid w:val="00B52FE6"/>
    <w:rsid w:val="00B63C9E"/>
    <w:rsid w:val="00B6416F"/>
    <w:rsid w:val="00B65F74"/>
    <w:rsid w:val="00B674C5"/>
    <w:rsid w:val="00B71D0E"/>
    <w:rsid w:val="00B72EE1"/>
    <w:rsid w:val="00B72F0F"/>
    <w:rsid w:val="00B76FE3"/>
    <w:rsid w:val="00B82B3A"/>
    <w:rsid w:val="00B82E76"/>
    <w:rsid w:val="00B832E9"/>
    <w:rsid w:val="00B83388"/>
    <w:rsid w:val="00B86AE2"/>
    <w:rsid w:val="00B87BEC"/>
    <w:rsid w:val="00B9432D"/>
    <w:rsid w:val="00BA0C8A"/>
    <w:rsid w:val="00BA16D9"/>
    <w:rsid w:val="00BA6D1E"/>
    <w:rsid w:val="00BB3D51"/>
    <w:rsid w:val="00BB45B6"/>
    <w:rsid w:val="00BB4776"/>
    <w:rsid w:val="00BB4AE6"/>
    <w:rsid w:val="00BB51D5"/>
    <w:rsid w:val="00BB7708"/>
    <w:rsid w:val="00BC2C84"/>
    <w:rsid w:val="00BC3082"/>
    <w:rsid w:val="00BC4ABA"/>
    <w:rsid w:val="00BC6262"/>
    <w:rsid w:val="00BD090E"/>
    <w:rsid w:val="00BD0D75"/>
    <w:rsid w:val="00BD251B"/>
    <w:rsid w:val="00BD4039"/>
    <w:rsid w:val="00BD468F"/>
    <w:rsid w:val="00BD4DE6"/>
    <w:rsid w:val="00BD54E1"/>
    <w:rsid w:val="00BD7185"/>
    <w:rsid w:val="00BF0AEE"/>
    <w:rsid w:val="00BF459D"/>
    <w:rsid w:val="00BF661C"/>
    <w:rsid w:val="00BF7EF1"/>
    <w:rsid w:val="00C00FE9"/>
    <w:rsid w:val="00C017CB"/>
    <w:rsid w:val="00C0431F"/>
    <w:rsid w:val="00C04E92"/>
    <w:rsid w:val="00C06F9C"/>
    <w:rsid w:val="00C07D6A"/>
    <w:rsid w:val="00C12FD7"/>
    <w:rsid w:val="00C17E4D"/>
    <w:rsid w:val="00C20432"/>
    <w:rsid w:val="00C22603"/>
    <w:rsid w:val="00C23F5F"/>
    <w:rsid w:val="00C26FBC"/>
    <w:rsid w:val="00C27963"/>
    <w:rsid w:val="00C30365"/>
    <w:rsid w:val="00C339A6"/>
    <w:rsid w:val="00C34EB0"/>
    <w:rsid w:val="00C34EE4"/>
    <w:rsid w:val="00C3570E"/>
    <w:rsid w:val="00C36C97"/>
    <w:rsid w:val="00C4135D"/>
    <w:rsid w:val="00C414C9"/>
    <w:rsid w:val="00C441B2"/>
    <w:rsid w:val="00C50BD0"/>
    <w:rsid w:val="00C5696E"/>
    <w:rsid w:val="00C573C1"/>
    <w:rsid w:val="00C62AF7"/>
    <w:rsid w:val="00C659EE"/>
    <w:rsid w:val="00C74461"/>
    <w:rsid w:val="00C74625"/>
    <w:rsid w:val="00C81020"/>
    <w:rsid w:val="00C81E09"/>
    <w:rsid w:val="00C81F50"/>
    <w:rsid w:val="00C82232"/>
    <w:rsid w:val="00C84796"/>
    <w:rsid w:val="00C84F62"/>
    <w:rsid w:val="00C87A3D"/>
    <w:rsid w:val="00C87B45"/>
    <w:rsid w:val="00C9519D"/>
    <w:rsid w:val="00C95A77"/>
    <w:rsid w:val="00C95EB3"/>
    <w:rsid w:val="00CA2696"/>
    <w:rsid w:val="00CA6BB6"/>
    <w:rsid w:val="00CB0088"/>
    <w:rsid w:val="00CB0ABE"/>
    <w:rsid w:val="00CB0C5D"/>
    <w:rsid w:val="00CB220A"/>
    <w:rsid w:val="00CB356D"/>
    <w:rsid w:val="00CB58F4"/>
    <w:rsid w:val="00CB6361"/>
    <w:rsid w:val="00CC27ED"/>
    <w:rsid w:val="00CC2C4E"/>
    <w:rsid w:val="00CC2EC4"/>
    <w:rsid w:val="00CC3E6D"/>
    <w:rsid w:val="00CC5A36"/>
    <w:rsid w:val="00CC5BFA"/>
    <w:rsid w:val="00CC6582"/>
    <w:rsid w:val="00CD1CA0"/>
    <w:rsid w:val="00CD3B02"/>
    <w:rsid w:val="00CD5FC2"/>
    <w:rsid w:val="00CD652C"/>
    <w:rsid w:val="00CD7F2C"/>
    <w:rsid w:val="00CE1238"/>
    <w:rsid w:val="00CE1DAB"/>
    <w:rsid w:val="00CE272F"/>
    <w:rsid w:val="00CE4283"/>
    <w:rsid w:val="00CE4508"/>
    <w:rsid w:val="00CE593E"/>
    <w:rsid w:val="00CE5F2A"/>
    <w:rsid w:val="00CE6221"/>
    <w:rsid w:val="00CE639D"/>
    <w:rsid w:val="00CE68CB"/>
    <w:rsid w:val="00CF1E86"/>
    <w:rsid w:val="00CF2B4C"/>
    <w:rsid w:val="00D01814"/>
    <w:rsid w:val="00D02090"/>
    <w:rsid w:val="00D02269"/>
    <w:rsid w:val="00D0345C"/>
    <w:rsid w:val="00D072FA"/>
    <w:rsid w:val="00D07359"/>
    <w:rsid w:val="00D11F92"/>
    <w:rsid w:val="00D14DE6"/>
    <w:rsid w:val="00D167F7"/>
    <w:rsid w:val="00D170EA"/>
    <w:rsid w:val="00D2055F"/>
    <w:rsid w:val="00D307DA"/>
    <w:rsid w:val="00D31CE2"/>
    <w:rsid w:val="00D32DF9"/>
    <w:rsid w:val="00D356B2"/>
    <w:rsid w:val="00D44247"/>
    <w:rsid w:val="00D47698"/>
    <w:rsid w:val="00D47A88"/>
    <w:rsid w:val="00D5121E"/>
    <w:rsid w:val="00D54A6A"/>
    <w:rsid w:val="00D601F2"/>
    <w:rsid w:val="00D60D99"/>
    <w:rsid w:val="00D60DD4"/>
    <w:rsid w:val="00D613E8"/>
    <w:rsid w:val="00D61D1E"/>
    <w:rsid w:val="00D61FD4"/>
    <w:rsid w:val="00D62531"/>
    <w:rsid w:val="00D630F1"/>
    <w:rsid w:val="00D71B23"/>
    <w:rsid w:val="00D73F3B"/>
    <w:rsid w:val="00D9538B"/>
    <w:rsid w:val="00D95471"/>
    <w:rsid w:val="00D95C0A"/>
    <w:rsid w:val="00D9758B"/>
    <w:rsid w:val="00DA222B"/>
    <w:rsid w:val="00DA265B"/>
    <w:rsid w:val="00DA65AB"/>
    <w:rsid w:val="00DA6821"/>
    <w:rsid w:val="00DA6BCE"/>
    <w:rsid w:val="00DA6FBF"/>
    <w:rsid w:val="00DB28EF"/>
    <w:rsid w:val="00DB6AFA"/>
    <w:rsid w:val="00DB6DBF"/>
    <w:rsid w:val="00DC2CD2"/>
    <w:rsid w:val="00DC3E5C"/>
    <w:rsid w:val="00DC4E83"/>
    <w:rsid w:val="00DC4EBA"/>
    <w:rsid w:val="00DC60FA"/>
    <w:rsid w:val="00DC62BD"/>
    <w:rsid w:val="00DD003C"/>
    <w:rsid w:val="00DD03AE"/>
    <w:rsid w:val="00DD0F6C"/>
    <w:rsid w:val="00DD12C6"/>
    <w:rsid w:val="00DD1917"/>
    <w:rsid w:val="00DD2EC5"/>
    <w:rsid w:val="00DD57C3"/>
    <w:rsid w:val="00DD7351"/>
    <w:rsid w:val="00DE27C3"/>
    <w:rsid w:val="00DE2A23"/>
    <w:rsid w:val="00DE31CD"/>
    <w:rsid w:val="00DE33DB"/>
    <w:rsid w:val="00DE6BFD"/>
    <w:rsid w:val="00DE7427"/>
    <w:rsid w:val="00DF0A4D"/>
    <w:rsid w:val="00DF0E34"/>
    <w:rsid w:val="00DF1E1B"/>
    <w:rsid w:val="00DF32C8"/>
    <w:rsid w:val="00DF3544"/>
    <w:rsid w:val="00DF47F5"/>
    <w:rsid w:val="00DF6B46"/>
    <w:rsid w:val="00E054F2"/>
    <w:rsid w:val="00E05F79"/>
    <w:rsid w:val="00E11AAB"/>
    <w:rsid w:val="00E11B70"/>
    <w:rsid w:val="00E13C18"/>
    <w:rsid w:val="00E1501E"/>
    <w:rsid w:val="00E16236"/>
    <w:rsid w:val="00E16327"/>
    <w:rsid w:val="00E2264A"/>
    <w:rsid w:val="00E2474C"/>
    <w:rsid w:val="00E27A4F"/>
    <w:rsid w:val="00E31946"/>
    <w:rsid w:val="00E319A1"/>
    <w:rsid w:val="00E33B1B"/>
    <w:rsid w:val="00E34C0A"/>
    <w:rsid w:val="00E41D28"/>
    <w:rsid w:val="00E42372"/>
    <w:rsid w:val="00E42C10"/>
    <w:rsid w:val="00E4573B"/>
    <w:rsid w:val="00E46BA5"/>
    <w:rsid w:val="00E46F10"/>
    <w:rsid w:val="00E47481"/>
    <w:rsid w:val="00E50BEF"/>
    <w:rsid w:val="00E56F88"/>
    <w:rsid w:val="00E57EE0"/>
    <w:rsid w:val="00E6289F"/>
    <w:rsid w:val="00E63523"/>
    <w:rsid w:val="00E6598A"/>
    <w:rsid w:val="00E66D8D"/>
    <w:rsid w:val="00E6736D"/>
    <w:rsid w:val="00E67620"/>
    <w:rsid w:val="00E701D8"/>
    <w:rsid w:val="00E72302"/>
    <w:rsid w:val="00E72EB0"/>
    <w:rsid w:val="00E74FC4"/>
    <w:rsid w:val="00E756A8"/>
    <w:rsid w:val="00E82E8D"/>
    <w:rsid w:val="00E82F1D"/>
    <w:rsid w:val="00E86A65"/>
    <w:rsid w:val="00E87C6E"/>
    <w:rsid w:val="00E90F9E"/>
    <w:rsid w:val="00E9185D"/>
    <w:rsid w:val="00E96714"/>
    <w:rsid w:val="00E971BA"/>
    <w:rsid w:val="00EA3363"/>
    <w:rsid w:val="00EA3D17"/>
    <w:rsid w:val="00EA5EC1"/>
    <w:rsid w:val="00EB0739"/>
    <w:rsid w:val="00EB25AC"/>
    <w:rsid w:val="00EB2F70"/>
    <w:rsid w:val="00EB588F"/>
    <w:rsid w:val="00EB6BC1"/>
    <w:rsid w:val="00EB7675"/>
    <w:rsid w:val="00EC05E0"/>
    <w:rsid w:val="00EC3641"/>
    <w:rsid w:val="00EC533D"/>
    <w:rsid w:val="00ED0A81"/>
    <w:rsid w:val="00ED0EAD"/>
    <w:rsid w:val="00ED1199"/>
    <w:rsid w:val="00ED128E"/>
    <w:rsid w:val="00ED1BF9"/>
    <w:rsid w:val="00ED3232"/>
    <w:rsid w:val="00ED7A38"/>
    <w:rsid w:val="00EE0CF0"/>
    <w:rsid w:val="00EE0E88"/>
    <w:rsid w:val="00EE1F9A"/>
    <w:rsid w:val="00EE664D"/>
    <w:rsid w:val="00EF2F32"/>
    <w:rsid w:val="00EF381D"/>
    <w:rsid w:val="00EF6E48"/>
    <w:rsid w:val="00F011D7"/>
    <w:rsid w:val="00F01230"/>
    <w:rsid w:val="00F013E7"/>
    <w:rsid w:val="00F03339"/>
    <w:rsid w:val="00F038EB"/>
    <w:rsid w:val="00F0525D"/>
    <w:rsid w:val="00F05D53"/>
    <w:rsid w:val="00F0620C"/>
    <w:rsid w:val="00F0715C"/>
    <w:rsid w:val="00F10249"/>
    <w:rsid w:val="00F124CA"/>
    <w:rsid w:val="00F1386F"/>
    <w:rsid w:val="00F141B8"/>
    <w:rsid w:val="00F159BA"/>
    <w:rsid w:val="00F166EC"/>
    <w:rsid w:val="00F17B0B"/>
    <w:rsid w:val="00F250A0"/>
    <w:rsid w:val="00F25271"/>
    <w:rsid w:val="00F268A7"/>
    <w:rsid w:val="00F3337F"/>
    <w:rsid w:val="00F337C6"/>
    <w:rsid w:val="00F4238D"/>
    <w:rsid w:val="00F445D0"/>
    <w:rsid w:val="00F50E14"/>
    <w:rsid w:val="00F52C5D"/>
    <w:rsid w:val="00F53DC7"/>
    <w:rsid w:val="00F54A88"/>
    <w:rsid w:val="00F57469"/>
    <w:rsid w:val="00F6104B"/>
    <w:rsid w:val="00F61B17"/>
    <w:rsid w:val="00F62435"/>
    <w:rsid w:val="00F6390D"/>
    <w:rsid w:val="00F64CDF"/>
    <w:rsid w:val="00F66C75"/>
    <w:rsid w:val="00F67331"/>
    <w:rsid w:val="00F676DF"/>
    <w:rsid w:val="00F7228A"/>
    <w:rsid w:val="00F735AC"/>
    <w:rsid w:val="00F738FA"/>
    <w:rsid w:val="00F742A7"/>
    <w:rsid w:val="00F74EDB"/>
    <w:rsid w:val="00F7735C"/>
    <w:rsid w:val="00F80175"/>
    <w:rsid w:val="00F8277B"/>
    <w:rsid w:val="00F82932"/>
    <w:rsid w:val="00F82F82"/>
    <w:rsid w:val="00F84896"/>
    <w:rsid w:val="00F85E50"/>
    <w:rsid w:val="00F916BB"/>
    <w:rsid w:val="00F91F45"/>
    <w:rsid w:val="00F94E5A"/>
    <w:rsid w:val="00F96707"/>
    <w:rsid w:val="00F97060"/>
    <w:rsid w:val="00F979E0"/>
    <w:rsid w:val="00FA04F7"/>
    <w:rsid w:val="00FA071A"/>
    <w:rsid w:val="00FA1774"/>
    <w:rsid w:val="00FA2582"/>
    <w:rsid w:val="00FA4A86"/>
    <w:rsid w:val="00FA6D86"/>
    <w:rsid w:val="00FB2DC9"/>
    <w:rsid w:val="00FB62C9"/>
    <w:rsid w:val="00FC403E"/>
    <w:rsid w:val="00FC533E"/>
    <w:rsid w:val="00FD232E"/>
    <w:rsid w:val="00FD3E10"/>
    <w:rsid w:val="00FD48F5"/>
    <w:rsid w:val="00FD6B85"/>
    <w:rsid w:val="00FD70D7"/>
    <w:rsid w:val="00FD710B"/>
    <w:rsid w:val="00FE0CEE"/>
    <w:rsid w:val="00FE2215"/>
    <w:rsid w:val="00FE3054"/>
    <w:rsid w:val="00FE5D79"/>
    <w:rsid w:val="00FF08FF"/>
    <w:rsid w:val="00FF09DB"/>
    <w:rsid w:val="00FF1FEC"/>
    <w:rsid w:val="00FF2BBE"/>
    <w:rsid w:val="00FF2D7B"/>
    <w:rsid w:val="00FF2E7F"/>
    <w:rsid w:val="00FF3110"/>
    <w:rsid w:val="00FF36CA"/>
    <w:rsid w:val="00FF3B27"/>
    <w:rsid w:val="00FF429A"/>
    <w:rsid w:val="00FF4772"/>
    <w:rsid w:val="00FF5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508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ArticleTitle">
    <w:name w:val="Els_ArticleTitle"/>
    <w:next w:val="Normal"/>
    <w:uiPriority w:val="99"/>
    <w:rsid w:val="00701787"/>
    <w:pPr>
      <w:spacing w:before="360" w:after="240" w:line="350" w:lineRule="exact"/>
    </w:pPr>
    <w:rPr>
      <w:rFonts w:ascii="Times New Roman" w:eastAsia="Times New Roman" w:hAnsi="Times New Roman"/>
      <w:sz w:val="30"/>
      <w:szCs w:val="30"/>
      <w:lang w:val="en-US" w:eastAsia="en-US"/>
    </w:rPr>
  </w:style>
  <w:style w:type="character" w:styleId="Hyperlink">
    <w:name w:val="Hyperlink"/>
    <w:basedOn w:val="DefaultParagraphFont"/>
    <w:uiPriority w:val="99"/>
    <w:rsid w:val="00701787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0178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0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17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2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24CE0"/>
  </w:style>
  <w:style w:type="paragraph" w:styleId="Footer">
    <w:name w:val="footer"/>
    <w:basedOn w:val="Normal"/>
    <w:link w:val="FooterChar"/>
    <w:uiPriority w:val="99"/>
    <w:semiHidden/>
    <w:rsid w:val="0082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24CE0"/>
  </w:style>
  <w:style w:type="paragraph" w:customStyle="1" w:styleId="ElsAffiliation">
    <w:name w:val="Els_Affiliation"/>
    <w:uiPriority w:val="99"/>
    <w:rsid w:val="004B3E05"/>
    <w:pPr>
      <w:spacing w:line="200" w:lineRule="exact"/>
    </w:pPr>
    <w:rPr>
      <w:rFonts w:ascii="Times New Roman" w:eastAsia="Times New Roman" w:hAnsi="Times New Roman"/>
      <w:i/>
      <w:iCs/>
      <w:sz w:val="16"/>
      <w:szCs w:val="16"/>
      <w:lang w:val="en-US" w:eastAsia="en-US"/>
    </w:rPr>
  </w:style>
  <w:style w:type="paragraph" w:customStyle="1" w:styleId="Address">
    <w:name w:val="Address"/>
    <w:basedOn w:val="Normal"/>
    <w:next w:val="Normal"/>
    <w:uiPriority w:val="99"/>
    <w:rsid w:val="00923E8C"/>
    <w:pPr>
      <w:framePr w:w="9923" w:hSpace="142" w:vSpace="142" w:wrap="notBeside" w:vAnchor="text" w:hAnchor="text" w:y="1"/>
      <w:spacing w:after="40" w:line="205" w:lineRule="exact"/>
    </w:pPr>
    <w:rPr>
      <w:rFonts w:ascii="Times New Roman" w:eastAsia="Times New Roman" w:hAnsi="Times New Roman" w:cs="Times New Roman"/>
      <w:kern w:val="18"/>
      <w:sz w:val="18"/>
      <w:szCs w:val="18"/>
      <w:lang w:eastAsia="de-DE"/>
    </w:rPr>
  </w:style>
  <w:style w:type="paragraph" w:customStyle="1" w:styleId="Fax">
    <w:name w:val="Fax"/>
    <w:basedOn w:val="Address"/>
    <w:uiPriority w:val="99"/>
    <w:rsid w:val="00923E8C"/>
    <w:pPr>
      <w:framePr w:wrap="notBeside"/>
    </w:pPr>
  </w:style>
  <w:style w:type="paragraph" w:styleId="NormalWeb">
    <w:name w:val="Normal (Web)"/>
    <w:basedOn w:val="Normal"/>
    <w:uiPriority w:val="99"/>
    <w:rsid w:val="001E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DH">
    <w:name w:val="TDH"/>
    <w:basedOn w:val="Normal"/>
    <w:uiPriority w:val="99"/>
    <w:rsid w:val="000B36F1"/>
    <w:pPr>
      <w:shd w:val="clear" w:color="auto" w:fill="E6E6E6"/>
      <w:spacing w:after="0" w:line="200" w:lineRule="atLeast"/>
    </w:pPr>
    <w:rPr>
      <w:rFonts w:ascii="Times New Roman" w:eastAsia="Times New Roman" w:hAnsi="Times New Roman" w:cs="Times New Roman"/>
      <w:kern w:val="18"/>
      <w:sz w:val="17"/>
      <w:szCs w:val="17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03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03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3</Pages>
  <Words>160</Words>
  <Characters>914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9</cp:revision>
  <cp:lastPrinted>2017-03-18T13:39:00Z</cp:lastPrinted>
  <dcterms:created xsi:type="dcterms:W3CDTF">2017-08-04T19:10:00Z</dcterms:created>
  <dcterms:modified xsi:type="dcterms:W3CDTF">2018-01-11T08:35:00Z</dcterms:modified>
</cp:coreProperties>
</file>